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12" w:rsidRDefault="0018449B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23EE8" wp14:editId="27143894">
                <wp:simplePos x="0" y="0"/>
                <wp:positionH relativeFrom="column">
                  <wp:posOffset>228600</wp:posOffset>
                </wp:positionH>
                <wp:positionV relativeFrom="paragraph">
                  <wp:posOffset>4000500</wp:posOffset>
                </wp:positionV>
                <wp:extent cx="8343900" cy="5486400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49B" w:rsidRDefault="0018449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TITTEL HER</w:t>
                            </w:r>
                          </w:p>
                          <w:p w:rsidR="0018449B" w:rsidRDefault="0018449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18449B" w:rsidRDefault="001844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Lokal tekst i denne boksen lokal tekst i denne boksen</w:t>
                            </w:r>
                          </w:p>
                          <w:p w:rsidR="0018449B" w:rsidRPr="0018449B" w:rsidRDefault="001844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18pt;margin-top:315pt;width:657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tGqwIAAKUFAAAOAAAAZHJzL2Uyb0RvYy54bWysVN9P2zAQfp+0/8Hye0laUmgjUhSKOk1C&#10;gAYTz65j04jE59luk27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" filled="f" stroked="f">
                <v:textbox>
                  <w:txbxContent>
                    <w:p w:rsidR="0018449B" w:rsidRDefault="0018449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TITTEL HER</w:t>
                      </w:r>
                    </w:p>
                    <w:p w:rsidR="0018449B" w:rsidRDefault="0018449B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18449B" w:rsidRDefault="001844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Lokal tekst i denne boksen lokal tekst i denne boksen</w:t>
                      </w:r>
                    </w:p>
                    <w:p w:rsidR="0018449B" w:rsidRPr="0018449B" w:rsidRDefault="0018449B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2512" w:rsidSect="001844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FF" w:rsidRDefault="005F14FF" w:rsidP="0018449B">
      <w:r>
        <w:separator/>
      </w:r>
    </w:p>
  </w:endnote>
  <w:endnote w:type="continuationSeparator" w:id="0">
    <w:p w:rsidR="005F14FF" w:rsidRDefault="005F14FF" w:rsidP="00184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18449B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18449B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18449B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FF" w:rsidRDefault="005F14FF" w:rsidP="0018449B">
      <w:r>
        <w:separator/>
      </w:r>
    </w:p>
  </w:footnote>
  <w:footnote w:type="continuationSeparator" w:id="0">
    <w:p w:rsidR="005F14FF" w:rsidRDefault="005F14FF" w:rsidP="00184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5F14FF">
    <w:pPr>
      <w:pStyle w:val="Topptekst"/>
    </w:pPr>
    <w:r>
      <w:rPr>
        <w:lang w:val="en-US"/>
      </w:rPr>
      <w:pict w14:anchorId="3830BD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841.9pt;height:1190.4pt;z-index:-251657216;mso-wrap-edited:f;mso-position-horizontal:center;mso-position-horizontal-relative:margin;mso-position-vertical:center;mso-position-vertical-relative:margin" wrapcoords="-19 0 -19 21572 21600 21572 21600 0 -19 0">
          <v:imagedata r:id="rId1" o:title="kirkerotteplakat_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5F14FF">
    <w:pPr>
      <w:pStyle w:val="Topptekst"/>
    </w:pPr>
    <w:r>
      <w:rPr>
        <w:lang w:val="en-US"/>
      </w:rPr>
      <w:pict w14:anchorId="29B96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5" type="#_x0000_t75" style="position:absolute;margin-left:0;margin-top:0;width:841.9pt;height:1190.4pt;z-index:-251658240;mso-wrap-edited:f;mso-position-horizontal:center;mso-position-horizontal-relative:margin;mso-position-vertical:center;mso-position-vertical-relative:margin" wrapcoords="-19 0 -19 21572 21600 21572 21600 0 -19 0">
          <v:imagedata r:id="rId1" o:title="kirkerotteplakat_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49B" w:rsidRDefault="005F14FF">
    <w:pPr>
      <w:pStyle w:val="Topptekst"/>
    </w:pPr>
    <w:r>
      <w:rPr>
        <w:lang w:val="en-US"/>
      </w:rPr>
      <w:pict w14:anchorId="7DB50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841.9pt;height:1190.4pt;z-index:-251656192;mso-wrap-edited:f;mso-position-horizontal:center;mso-position-horizontal-relative:margin;mso-position-vertical:center;mso-position-vertical-relative:margin" wrapcoords="-19 0 -19 21572 21600 21572 21600 0 -19 0">
          <v:imagedata r:id="rId1" o:title="kirkerotteplakat_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attachedTemplate r:id="rId1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FF"/>
    <w:rsid w:val="0018449B"/>
    <w:rsid w:val="001F2512"/>
    <w:rsid w:val="002276DA"/>
    <w:rsid w:val="005F14FF"/>
    <w:rsid w:val="00A93303"/>
    <w:rsid w:val="00BC4B49"/>
    <w:rsid w:val="00DB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/>
    <o:shapelayout v:ext="edit">
      <o:idmap v:ext="edit" data="1"/>
    </o:shapelayout>
  </w:shapeDefaults>
  <w:decimalSymbol w:val=","/>
  <w:listSeparator w:val=";"/>
  <w14:docId w14:val="0A295E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8449B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8449B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8449B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8449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irkerotteplakat_2017_WORD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14E102-D301-4E63-AF80-9645C4A0E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kirkerotteplakat_2017_WORDMAL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Fjeld</dc:creator>
  <cp:lastModifiedBy>Ingrid Fjeld</cp:lastModifiedBy>
  <cp:revision>1</cp:revision>
  <dcterms:created xsi:type="dcterms:W3CDTF">2017-01-20T13:43:00Z</dcterms:created>
  <dcterms:modified xsi:type="dcterms:W3CDTF">2017-01-20T13:47:00Z</dcterms:modified>
</cp:coreProperties>
</file>